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D26B5" w14:textId="63FF4882" w:rsidR="00F24749" w:rsidRPr="002165F8" w:rsidRDefault="00A32C8C" w:rsidP="002B5861">
      <w:pPr>
        <w:pStyle w:val="Title"/>
        <w:tabs>
          <w:tab w:val="left" w:pos="5580"/>
        </w:tabs>
        <w:rPr>
          <w:rFonts w:asciiTheme="minorHAnsi" w:hAnsiTheme="minorHAnsi" w:cstheme="minorHAnsi"/>
          <w:sz w:val="22"/>
          <w:szCs w:val="22"/>
          <w:u w:val="single"/>
        </w:rPr>
      </w:pPr>
      <w:r w:rsidRPr="002165F8">
        <w:rPr>
          <w:rFonts w:asciiTheme="minorHAnsi" w:hAnsiTheme="minorHAnsi" w:cstheme="minorHAnsi"/>
          <w:sz w:val="22"/>
          <w:szCs w:val="22"/>
          <w:u w:val="single"/>
        </w:rPr>
        <w:t xml:space="preserve">How to </w:t>
      </w:r>
      <w:r w:rsidR="002165F8" w:rsidRPr="002165F8">
        <w:rPr>
          <w:rFonts w:asciiTheme="minorHAnsi" w:hAnsiTheme="minorHAnsi" w:cstheme="minorHAnsi"/>
          <w:sz w:val="22"/>
          <w:szCs w:val="22"/>
          <w:u w:val="single"/>
        </w:rPr>
        <w:t>Connect to TSU Wireless Network</w:t>
      </w:r>
    </w:p>
    <w:p w14:paraId="5132AC51" w14:textId="70E890B6" w:rsidR="00A11EDB" w:rsidRPr="002165F8" w:rsidRDefault="00A11EDB">
      <w:pPr>
        <w:rPr>
          <w:rFonts w:asciiTheme="minorHAnsi" w:hAnsiTheme="minorHAnsi" w:cstheme="minorHAnsi"/>
          <w:sz w:val="22"/>
          <w:szCs w:val="22"/>
        </w:rPr>
      </w:pPr>
    </w:p>
    <w:p w14:paraId="25049BB7" w14:textId="030021E2" w:rsidR="00A32C8C" w:rsidRPr="002165F8" w:rsidRDefault="002165F8" w:rsidP="00A32C8C">
      <w:pPr>
        <w:rPr>
          <w:rFonts w:asciiTheme="minorHAnsi" w:hAnsiTheme="minorHAnsi" w:cstheme="minorHAnsi"/>
          <w:sz w:val="22"/>
          <w:szCs w:val="22"/>
        </w:rPr>
      </w:pPr>
      <w:r w:rsidRPr="002165F8">
        <w:rPr>
          <w:rFonts w:asciiTheme="minorHAnsi" w:hAnsiTheme="minorHAnsi" w:cstheme="minorHAnsi"/>
          <w:sz w:val="22"/>
          <w:szCs w:val="22"/>
        </w:rPr>
        <w:t>To access the TSU Wireless Network, you must provide your MyTSU username and password.  Guests on our campus can register their email and phone number to receive 24-7 wireless access.  If you need any assistance please contact the Helpdesk @ 615-963-7777</w:t>
      </w:r>
      <w:r w:rsidR="00A32C8C" w:rsidRPr="002165F8">
        <w:rPr>
          <w:rFonts w:asciiTheme="minorHAnsi" w:hAnsiTheme="minorHAnsi" w:cstheme="minorHAnsi"/>
          <w:sz w:val="22"/>
          <w:szCs w:val="22"/>
        </w:rPr>
        <w:t>.</w:t>
      </w:r>
    </w:p>
    <w:p w14:paraId="493AFC8B" w14:textId="0DB0FEE7" w:rsidR="00A06861" w:rsidRDefault="00A06861" w:rsidP="00A32C8C">
      <w:pPr>
        <w:rPr>
          <w:rFonts w:asciiTheme="minorHAnsi" w:hAnsiTheme="minorHAnsi" w:cstheme="minorHAnsi"/>
        </w:rPr>
      </w:pPr>
    </w:p>
    <w:p w14:paraId="21BE6C1F" w14:textId="77777777" w:rsidR="002165F8" w:rsidRPr="002165F8" w:rsidRDefault="002165F8" w:rsidP="002165F8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2165F8">
        <w:rPr>
          <w:rFonts w:ascii="Calibri" w:eastAsia="Calibri" w:hAnsi="Calibri"/>
          <w:b/>
          <w:bCs/>
          <w:sz w:val="22"/>
          <w:szCs w:val="22"/>
        </w:rPr>
        <w:t>Step 1:</w:t>
      </w:r>
      <w:r w:rsidRPr="002165F8">
        <w:rPr>
          <w:rFonts w:ascii="Calibri" w:eastAsia="Calibri" w:hAnsi="Calibri"/>
          <w:sz w:val="22"/>
          <w:szCs w:val="22"/>
        </w:rPr>
        <w:t xml:space="preserve"> Select and connect the TSU wireless network. Your internet browser will automatically open to our captive portal.  Select whether you are a TSU Faculty/Staff or TSU Student.  For guests you will have to enter your personal email address and phone number to receive 24hrs wireless access.</w:t>
      </w:r>
    </w:p>
    <w:p w14:paraId="21469A5C" w14:textId="77777777" w:rsidR="002165F8" w:rsidRPr="002165F8" w:rsidRDefault="002165F8" w:rsidP="002165F8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2165F8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E44A81" wp14:editId="500AE0AC">
                <wp:simplePos x="0" y="0"/>
                <wp:positionH relativeFrom="column">
                  <wp:posOffset>5308600</wp:posOffset>
                </wp:positionH>
                <wp:positionV relativeFrom="paragraph">
                  <wp:posOffset>1067435</wp:posOffset>
                </wp:positionV>
                <wp:extent cx="146050" cy="762000"/>
                <wp:effectExtent l="38100" t="0" r="25400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50" cy="76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C8B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418pt;margin-top:84.05pt;width:11.5pt;height:60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" strokecolor="red" strokeweight=".5pt">
                <v:stroke endarrow="block" joinstyle="miter"/>
              </v:shape>
            </w:pict>
          </mc:Fallback>
        </mc:AlternateContent>
      </w:r>
      <w:r w:rsidRPr="002165F8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A0DF6" wp14:editId="35D66A4A">
                <wp:simplePos x="0" y="0"/>
                <wp:positionH relativeFrom="column">
                  <wp:posOffset>5137150</wp:posOffset>
                </wp:positionH>
                <wp:positionV relativeFrom="paragraph">
                  <wp:posOffset>984885</wp:posOffset>
                </wp:positionV>
                <wp:extent cx="292100" cy="438150"/>
                <wp:effectExtent l="38100" t="0" r="3175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100" cy="438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A6B5E" id="Straight Arrow Connector 16" o:spid="_x0000_s1026" type="#_x0000_t32" style="position:absolute;margin-left:404.5pt;margin-top:77.55pt;width:23pt;height:34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 w:rsidRPr="002165F8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B85D24" wp14:editId="24DA1A20">
                <wp:simplePos x="0" y="0"/>
                <wp:positionH relativeFrom="column">
                  <wp:posOffset>5143500</wp:posOffset>
                </wp:positionH>
                <wp:positionV relativeFrom="paragraph">
                  <wp:posOffset>895985</wp:posOffset>
                </wp:positionV>
                <wp:extent cx="260350" cy="158750"/>
                <wp:effectExtent l="38100" t="0" r="25400" b="508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350" cy="158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D0C684" id="Straight Arrow Connector 15" o:spid="_x0000_s1026" type="#_x0000_t32" style="position:absolute;margin-left:405pt;margin-top:70.55pt;width:20.5pt;height:12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" strokecolor="red" strokeweight=".5pt">
                <v:stroke endarrow="block" joinstyle="miter"/>
              </v:shape>
            </w:pict>
          </mc:Fallback>
        </mc:AlternateContent>
      </w:r>
      <w:r w:rsidRPr="002165F8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2914C4" wp14:editId="690E868E">
                <wp:simplePos x="0" y="0"/>
                <wp:positionH relativeFrom="column">
                  <wp:posOffset>5518150</wp:posOffset>
                </wp:positionH>
                <wp:positionV relativeFrom="paragraph">
                  <wp:posOffset>730885</wp:posOffset>
                </wp:positionV>
                <wp:extent cx="901700" cy="330200"/>
                <wp:effectExtent l="0" t="0" r="1270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4C488" w14:textId="77777777" w:rsidR="002165F8" w:rsidRPr="002165F8" w:rsidRDefault="002165F8" w:rsidP="002165F8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2165F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Choose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914C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34.5pt;margin-top:57.55pt;width:71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" fillcolor="window" strokeweight=".5pt">
                <v:textbox>
                  <w:txbxContent>
                    <w:p w14:paraId="4314C488" w14:textId="77777777" w:rsidR="002165F8" w:rsidRPr="002165F8" w:rsidRDefault="002165F8" w:rsidP="002165F8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2165F8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Choose 1</w:t>
                      </w:r>
                    </w:p>
                  </w:txbxContent>
                </v:textbox>
              </v:shape>
            </w:pict>
          </mc:Fallback>
        </mc:AlternateContent>
      </w:r>
      <w:r w:rsidRPr="002165F8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4CF03E" wp14:editId="3BA961A0">
                <wp:simplePos x="0" y="0"/>
                <wp:positionH relativeFrom="column">
                  <wp:posOffset>203200</wp:posOffset>
                </wp:positionH>
                <wp:positionV relativeFrom="paragraph">
                  <wp:posOffset>184785</wp:posOffset>
                </wp:positionV>
                <wp:extent cx="2437765" cy="558800"/>
                <wp:effectExtent l="19050" t="19050" r="19685" b="1270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7765" cy="5588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854E84" id="Rectangle: Rounded Corners 13" o:spid="_x0000_s1026" style="position:absolute;margin-left:16pt;margin-top:14.55pt;width:191.95pt;height:4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" filled="f" strokecolor="red" strokeweight="3pt">
                <v:stroke joinstyle="miter"/>
              </v:roundrect>
            </w:pict>
          </mc:Fallback>
        </mc:AlternateContent>
      </w:r>
      <w:r w:rsidRPr="002165F8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130E90" wp14:editId="3222A98B">
            <wp:extent cx="2565397" cy="2284730"/>
            <wp:effectExtent l="76200" t="76200" r="140335" b="134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1099" cy="23165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165F8">
        <w:rPr>
          <w:rFonts w:ascii="Calibri" w:eastAsia="Calibri" w:hAnsi="Calibri"/>
          <w:sz w:val="22"/>
          <w:szCs w:val="22"/>
        </w:rPr>
        <w:tab/>
      </w:r>
      <w:r w:rsidRPr="002165F8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CEFD74" wp14:editId="7DDE41AC">
            <wp:extent cx="2425390" cy="2286000"/>
            <wp:effectExtent l="76200" t="76200" r="127635" b="133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5390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9C7EA2" w14:textId="77777777" w:rsidR="002165F8" w:rsidRPr="002165F8" w:rsidRDefault="002165F8" w:rsidP="002165F8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2165F8">
        <w:rPr>
          <w:rFonts w:ascii="Calibri" w:eastAsia="Calibri" w:hAnsi="Calibri"/>
          <w:b/>
          <w:bCs/>
          <w:sz w:val="22"/>
          <w:szCs w:val="22"/>
        </w:rPr>
        <w:t>Step 2:</w:t>
      </w:r>
      <w:r w:rsidRPr="002165F8">
        <w:rPr>
          <w:rFonts w:ascii="Calibri" w:eastAsia="Calibri" w:hAnsi="Calibri"/>
          <w:sz w:val="22"/>
          <w:szCs w:val="22"/>
        </w:rPr>
        <w:t xml:space="preserve">  Enter your </w:t>
      </w:r>
      <w:r w:rsidRPr="002165F8">
        <w:rPr>
          <w:rFonts w:ascii="Calibri" w:eastAsia="Calibri" w:hAnsi="Calibri"/>
          <w:b/>
          <w:sz w:val="22"/>
          <w:szCs w:val="22"/>
        </w:rPr>
        <w:t>MyTSU username and password</w:t>
      </w:r>
      <w:r w:rsidRPr="002165F8">
        <w:rPr>
          <w:rFonts w:ascii="Calibri" w:eastAsia="Calibri" w:hAnsi="Calibri"/>
          <w:sz w:val="22"/>
          <w:szCs w:val="22"/>
        </w:rPr>
        <w:t xml:space="preserve">.  Your username is the portion of your TSU email before the </w:t>
      </w:r>
      <w:r w:rsidRPr="002165F8">
        <w:rPr>
          <w:rFonts w:ascii="Calibri" w:eastAsia="Calibri" w:hAnsi="Calibri"/>
          <w:b/>
          <w:sz w:val="22"/>
          <w:szCs w:val="22"/>
        </w:rPr>
        <w:t>@</w:t>
      </w:r>
      <w:r w:rsidRPr="002165F8">
        <w:rPr>
          <w:rFonts w:ascii="Calibri" w:eastAsia="Calibri" w:hAnsi="Calibri"/>
          <w:sz w:val="22"/>
          <w:szCs w:val="22"/>
        </w:rPr>
        <w:t xml:space="preserve"> symbol.  Ex: the username for </w:t>
      </w:r>
      <w:hyperlink r:id="rId10" w:history="1">
        <w:r w:rsidRPr="002165F8">
          <w:rPr>
            <w:rFonts w:ascii="Calibri" w:eastAsia="Calibri" w:hAnsi="Calibri"/>
            <w:color w:val="0563C1"/>
            <w:sz w:val="22"/>
            <w:szCs w:val="22"/>
            <w:u w:val="single"/>
          </w:rPr>
          <w:t>jdoe123@my.tnstate.edu</w:t>
        </w:r>
      </w:hyperlink>
      <w:r w:rsidRPr="002165F8">
        <w:rPr>
          <w:rFonts w:ascii="Calibri" w:eastAsia="Calibri" w:hAnsi="Calibri"/>
          <w:sz w:val="22"/>
          <w:szCs w:val="22"/>
        </w:rPr>
        <w:t xml:space="preserve"> is </w:t>
      </w:r>
      <w:r w:rsidRPr="002165F8">
        <w:rPr>
          <w:rFonts w:ascii="Calibri" w:eastAsia="Calibri" w:hAnsi="Calibri"/>
          <w:b/>
          <w:sz w:val="22"/>
          <w:szCs w:val="22"/>
        </w:rPr>
        <w:t>jdoe123</w:t>
      </w:r>
      <w:r w:rsidRPr="002165F8">
        <w:rPr>
          <w:rFonts w:ascii="Calibri" w:eastAsia="Calibri" w:hAnsi="Calibri"/>
          <w:sz w:val="22"/>
          <w:szCs w:val="22"/>
        </w:rPr>
        <w:t>. Once you accept terms of use and click login you will have access to the TSU wireless network.</w:t>
      </w:r>
      <w:r w:rsidRPr="002165F8">
        <w:rPr>
          <w:rFonts w:ascii="Calibri" w:eastAsia="Calibri" w:hAnsi="Calibri"/>
          <w:noProof/>
          <w:sz w:val="22"/>
          <w:szCs w:val="22"/>
        </w:rPr>
        <w:t xml:space="preserve"> </w:t>
      </w:r>
    </w:p>
    <w:p w14:paraId="13C742AA" w14:textId="28225624" w:rsidR="00291395" w:rsidRPr="004C2294" w:rsidRDefault="002165F8" w:rsidP="002165F8">
      <w:pPr>
        <w:spacing w:after="160" w:line="259" w:lineRule="auto"/>
        <w:rPr>
          <w:rFonts w:asciiTheme="minorHAnsi" w:hAnsiTheme="minorHAnsi" w:cstheme="minorHAnsi"/>
        </w:rPr>
      </w:pPr>
      <w:r w:rsidRPr="002165F8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8A7179" wp14:editId="6D834F2A">
                <wp:simplePos x="0" y="0"/>
                <wp:positionH relativeFrom="column">
                  <wp:posOffset>-219407</wp:posOffset>
                </wp:positionH>
                <wp:positionV relativeFrom="paragraph">
                  <wp:posOffset>1880235</wp:posOffset>
                </wp:positionV>
                <wp:extent cx="812041" cy="245660"/>
                <wp:effectExtent l="0" t="0" r="26670" b="215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041" cy="245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C474B8" w14:textId="77777777" w:rsidR="002165F8" w:rsidRPr="002165F8" w:rsidRDefault="002165F8" w:rsidP="002165F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16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A7179" id="Text Box 20" o:spid="_x0000_s1027" type="#_x0000_t202" style="position:absolute;margin-left:-17.3pt;margin-top:148.05pt;width:63.95pt;height:1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" fillcolor="window" strokeweight=".5pt">
                <v:textbox>
                  <w:txbxContent>
                    <w:p w14:paraId="0EC474B8" w14:textId="77777777" w:rsidR="002165F8" w:rsidRPr="002165F8" w:rsidRDefault="002165F8" w:rsidP="002165F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165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 w:rsidRPr="002165F8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529D7C" wp14:editId="29B7FF50">
                <wp:simplePos x="0" y="0"/>
                <wp:positionH relativeFrom="column">
                  <wp:posOffset>667376</wp:posOffset>
                </wp:positionH>
                <wp:positionV relativeFrom="paragraph">
                  <wp:posOffset>2024020</wp:posOffset>
                </wp:positionV>
                <wp:extent cx="150125" cy="45719"/>
                <wp:effectExtent l="0" t="38100" r="40640" b="6921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12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D6D5A" id="Straight Arrow Connector 21" o:spid="_x0000_s1026" type="#_x0000_t32" style="position:absolute;margin-left:52.55pt;margin-top:159.35pt;width:11.8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" strokecolor="red" strokeweight=".5pt">
                <v:stroke endarrow="block" joinstyle="miter"/>
              </v:shape>
            </w:pict>
          </mc:Fallback>
        </mc:AlternateContent>
      </w:r>
      <w:r w:rsidRPr="002165F8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1623C2" wp14:editId="5A6FAC31">
                <wp:simplePos x="0" y="0"/>
                <wp:positionH relativeFrom="column">
                  <wp:posOffset>900279</wp:posOffset>
                </wp:positionH>
                <wp:positionV relativeFrom="paragraph">
                  <wp:posOffset>1928960</wp:posOffset>
                </wp:positionV>
                <wp:extent cx="139700" cy="177800"/>
                <wp:effectExtent l="19050" t="19050" r="12700" b="1270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778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C1D2D" id="Rectangle: Rounded Corners 19" o:spid="_x0000_s1026" style="position:absolute;margin-left:70.9pt;margin-top:151.9pt;width:11pt;height:1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" filled="f" strokecolor="red" strokeweight="3pt">
                <v:stroke joinstyle="miter"/>
              </v:roundrect>
            </w:pict>
          </mc:Fallback>
        </mc:AlternateContent>
      </w:r>
      <w:r w:rsidRPr="002165F8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34CDE9" wp14:editId="36F5128F">
                <wp:simplePos x="0" y="0"/>
                <wp:positionH relativeFrom="column">
                  <wp:posOffset>1222668</wp:posOffset>
                </wp:positionH>
                <wp:positionV relativeFrom="paragraph">
                  <wp:posOffset>2227883</wp:posOffset>
                </wp:positionV>
                <wp:extent cx="628650" cy="304800"/>
                <wp:effectExtent l="19050" t="19050" r="19050" b="1905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48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7D995" id="Rectangle: Rounded Corners 18" o:spid="_x0000_s1026" style="position:absolute;margin-left:96.25pt;margin-top:175.4pt;width:49.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" filled="f" strokecolor="red" strokeweight="3pt">
                <v:stroke joinstyle="miter"/>
              </v:roundrect>
            </w:pict>
          </mc:Fallback>
        </mc:AlternateContent>
      </w:r>
      <w:r w:rsidRPr="002165F8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04BDD0" wp14:editId="2E293329">
                <wp:simplePos x="0" y="0"/>
                <wp:positionH relativeFrom="column">
                  <wp:posOffset>654050</wp:posOffset>
                </wp:positionH>
                <wp:positionV relativeFrom="paragraph">
                  <wp:posOffset>2133600</wp:posOffset>
                </wp:positionV>
                <wp:extent cx="488950" cy="285750"/>
                <wp:effectExtent l="0" t="0" r="82550" b="571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0" cy="285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8D22" id="Straight Arrow Connector 22" o:spid="_x0000_s1026" type="#_x0000_t32" style="position:absolute;margin-left:51.5pt;margin-top:168pt;width:38.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" strokecolor="red" strokeweight=".5pt">
                <v:stroke endarrow="block" joinstyle="miter"/>
              </v:shape>
            </w:pict>
          </mc:Fallback>
        </mc:AlternateContent>
      </w:r>
      <w:r w:rsidRPr="002165F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3906D85" wp14:editId="66C6675F">
            <wp:simplePos x="0" y="0"/>
            <wp:positionH relativeFrom="margin">
              <wp:posOffset>3359150</wp:posOffset>
            </wp:positionH>
            <wp:positionV relativeFrom="paragraph">
              <wp:posOffset>533400</wp:posOffset>
            </wp:positionV>
            <wp:extent cx="3149600" cy="1653876"/>
            <wp:effectExtent l="76200" t="76200" r="127000" b="1371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6538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65F8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478A278" wp14:editId="7D9ABE89">
            <wp:extent cx="2907874" cy="2912660"/>
            <wp:effectExtent l="76200" t="76200" r="140335" b="135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2555" cy="29774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91395" w:rsidRPr="004C2294" w:rsidSect="00A438B9">
      <w:headerReference w:type="default" r:id="rId13"/>
      <w:footerReference w:type="default" r:id="rId14"/>
      <w:type w:val="continuous"/>
      <w:pgSz w:w="12240" w:h="15840" w:code="1"/>
      <w:pgMar w:top="720" w:right="720" w:bottom="720" w:left="720" w:header="144" w:footer="144" w:gutter="432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E6EBB" w14:textId="77777777" w:rsidR="00355620" w:rsidRDefault="00355620" w:rsidP="001D2FAD">
      <w:r>
        <w:separator/>
      </w:r>
    </w:p>
  </w:endnote>
  <w:endnote w:type="continuationSeparator" w:id="0">
    <w:p w14:paraId="156F53F3" w14:textId="77777777" w:rsidR="00355620" w:rsidRDefault="00355620" w:rsidP="001D2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12567" w14:textId="77777777" w:rsidR="00090433" w:rsidRDefault="00090433" w:rsidP="00390348">
    <w:pPr>
      <w:pStyle w:val="Footer"/>
      <w:jc w:val="center"/>
      <w:rPr>
        <w:rFonts w:asciiTheme="minorHAnsi" w:hAnsiTheme="minorHAnsi" w:cstheme="minorHAnsi"/>
        <w:b/>
        <w:sz w:val="20"/>
      </w:rPr>
    </w:pPr>
  </w:p>
  <w:p w14:paraId="5D70CB4E" w14:textId="232C61D0" w:rsidR="00304E24" w:rsidRDefault="0003676C" w:rsidP="00390348">
    <w:pPr>
      <w:pStyle w:val="Footer"/>
      <w:jc w:val="center"/>
      <w:rPr>
        <w:rFonts w:asciiTheme="minorHAnsi" w:hAnsiTheme="minorHAnsi" w:cstheme="minorHAnsi"/>
        <w:b/>
        <w:sz w:val="20"/>
      </w:rPr>
    </w:pPr>
    <w:r w:rsidRPr="0003676C">
      <w:rPr>
        <w:rFonts w:asciiTheme="minorHAnsi" w:hAnsiTheme="minorHAnsi" w:cstheme="minorHAnsi"/>
        <w:b/>
        <w:sz w:val="20"/>
      </w:rPr>
      <w:t xml:space="preserve">Office </w:t>
    </w:r>
    <w:r w:rsidRPr="0003676C">
      <w:rPr>
        <w:rFonts w:asciiTheme="minorHAnsi" w:hAnsiTheme="minorHAnsi" w:cstheme="minorHAnsi"/>
        <w:b/>
        <w:i/>
        <w:sz w:val="20"/>
      </w:rPr>
      <w:t>of</w:t>
    </w:r>
    <w:r w:rsidRPr="0003676C">
      <w:rPr>
        <w:rFonts w:asciiTheme="minorHAnsi" w:hAnsiTheme="minorHAnsi" w:cstheme="minorHAnsi"/>
        <w:b/>
        <w:sz w:val="20"/>
      </w:rPr>
      <w:t xml:space="preserve"> Technology Services</w:t>
    </w:r>
  </w:p>
  <w:p w14:paraId="4B345025" w14:textId="77777777" w:rsidR="0003676C" w:rsidRDefault="0003676C" w:rsidP="00390348">
    <w:pPr>
      <w:pStyle w:val="Footer"/>
      <w:jc w:val="center"/>
      <w:rPr>
        <w:rFonts w:asciiTheme="minorHAnsi" w:hAnsiTheme="minorHAnsi" w:cstheme="minorHAnsi"/>
        <w:szCs w:val="16"/>
      </w:rPr>
    </w:pPr>
    <w:r>
      <w:rPr>
        <w:rFonts w:asciiTheme="minorHAnsi" w:hAnsiTheme="minorHAnsi" w:cstheme="minorHAnsi"/>
        <w:b/>
        <w:szCs w:val="16"/>
      </w:rPr>
      <w:t xml:space="preserve">LOCATION </w:t>
    </w:r>
    <w:r>
      <w:rPr>
        <w:rFonts w:asciiTheme="minorHAnsi" w:hAnsiTheme="minorHAnsi" w:cstheme="minorHAnsi"/>
        <w:szCs w:val="16"/>
      </w:rPr>
      <w:t>Davis Humanities Bldg.</w:t>
    </w:r>
    <w:r w:rsidRPr="006B52BB">
      <w:rPr>
        <w:rFonts w:asciiTheme="minorHAnsi" w:hAnsiTheme="minorHAnsi" w:cstheme="minorHAnsi"/>
        <w:b/>
        <w:szCs w:val="16"/>
        <w:rtl/>
      </w:rPr>
      <w:t>۰</w:t>
    </w:r>
    <w:r>
      <w:rPr>
        <w:rFonts w:asciiTheme="minorHAnsi" w:hAnsiTheme="minorHAnsi" w:cstheme="minorHAnsi"/>
        <w:szCs w:val="16"/>
      </w:rPr>
      <w:t xml:space="preserve"> </w:t>
    </w:r>
    <w:r w:rsidR="006B52BB">
      <w:rPr>
        <w:rFonts w:asciiTheme="minorHAnsi" w:hAnsiTheme="minorHAnsi" w:cstheme="minorHAnsi"/>
        <w:b/>
        <w:szCs w:val="16"/>
      </w:rPr>
      <w:t xml:space="preserve">PHONE </w:t>
    </w:r>
    <w:r w:rsidR="006B52BB">
      <w:rPr>
        <w:rFonts w:asciiTheme="minorHAnsi" w:hAnsiTheme="minorHAnsi" w:cstheme="minorHAnsi"/>
        <w:szCs w:val="16"/>
      </w:rPr>
      <w:t>615-963-5000</w:t>
    </w:r>
    <w:r w:rsidR="006B52BB" w:rsidRPr="006B52BB">
      <w:rPr>
        <w:rFonts w:asciiTheme="minorHAnsi" w:hAnsiTheme="minorHAnsi" w:cstheme="minorHAnsi"/>
        <w:b/>
        <w:szCs w:val="16"/>
        <w:rtl/>
      </w:rPr>
      <w:t>۰</w:t>
    </w:r>
    <w:r w:rsidR="006B52BB" w:rsidRPr="006B52BB">
      <w:rPr>
        <w:rFonts w:asciiTheme="minorHAnsi" w:hAnsiTheme="minorHAnsi" w:cstheme="minorHAnsi"/>
        <w:b/>
        <w:szCs w:val="16"/>
      </w:rPr>
      <w:t xml:space="preserve"> </w:t>
    </w:r>
    <w:r w:rsidR="006B52BB">
      <w:rPr>
        <w:rFonts w:asciiTheme="minorHAnsi" w:hAnsiTheme="minorHAnsi" w:cstheme="minorHAnsi"/>
        <w:b/>
        <w:szCs w:val="16"/>
      </w:rPr>
      <w:t xml:space="preserve">WEB </w:t>
    </w:r>
    <w:r w:rsidR="006B52BB" w:rsidRPr="006B52BB">
      <w:rPr>
        <w:rFonts w:asciiTheme="minorHAnsi" w:hAnsiTheme="minorHAnsi" w:cstheme="minorHAnsi"/>
        <w:szCs w:val="16"/>
      </w:rPr>
      <w:t>www.tnstate.edu/cit</w:t>
    </w:r>
    <w:r w:rsidR="006B52BB" w:rsidRPr="006B52BB">
      <w:rPr>
        <w:rFonts w:asciiTheme="minorHAnsi" w:hAnsiTheme="minorHAnsi" w:cstheme="minorHAnsi"/>
        <w:b/>
        <w:szCs w:val="16"/>
      </w:rPr>
      <w:t xml:space="preserve"> </w:t>
    </w:r>
    <w:r w:rsidR="006B52BB">
      <w:rPr>
        <w:rFonts w:asciiTheme="minorHAnsi" w:hAnsiTheme="minorHAnsi" w:cstheme="minorHAnsi"/>
        <w:b/>
        <w:szCs w:val="16"/>
        <w:rtl/>
      </w:rPr>
      <w:t>۰</w:t>
    </w:r>
    <w:r w:rsidR="006B52BB">
      <w:rPr>
        <w:rFonts w:asciiTheme="minorHAnsi" w:hAnsiTheme="minorHAnsi" w:cstheme="minorHAnsi"/>
        <w:b/>
        <w:szCs w:val="16"/>
      </w:rPr>
      <w:t xml:space="preserve">ADDRESS </w:t>
    </w:r>
    <w:r w:rsidR="006B52BB">
      <w:rPr>
        <w:rFonts w:asciiTheme="minorHAnsi" w:hAnsiTheme="minorHAnsi" w:cstheme="minorHAnsi"/>
        <w:szCs w:val="16"/>
      </w:rPr>
      <w:t xml:space="preserve">3500 John A. Merritt Blvd.   </w:t>
    </w:r>
  </w:p>
  <w:p w14:paraId="30F368FE" w14:textId="77777777" w:rsidR="00D8017E" w:rsidRDefault="00D8017E" w:rsidP="00390348">
    <w:pPr>
      <w:pStyle w:val="Footer"/>
      <w:jc w:val="center"/>
      <w:rPr>
        <w:rFonts w:asciiTheme="minorHAnsi" w:hAnsiTheme="minorHAnsi" w:cstheme="minorHAnsi"/>
        <w:szCs w:val="16"/>
      </w:rPr>
    </w:pPr>
  </w:p>
  <w:p w14:paraId="050FB20B" w14:textId="77777777" w:rsidR="00D8017E" w:rsidRDefault="00D8017E" w:rsidP="00390348">
    <w:pPr>
      <w:pStyle w:val="Footer"/>
      <w:jc w:val="center"/>
      <w:rPr>
        <w:rFonts w:asciiTheme="minorHAnsi" w:hAnsiTheme="minorHAnsi" w:cstheme="minorHAnsi"/>
        <w:i/>
        <w:sz w:val="12"/>
        <w:szCs w:val="12"/>
      </w:rPr>
    </w:pPr>
    <w:r w:rsidRPr="00D8017E">
      <w:rPr>
        <w:rFonts w:asciiTheme="minorHAnsi" w:hAnsiTheme="minorHAnsi" w:cstheme="minorHAnsi"/>
        <w:i/>
        <w:sz w:val="12"/>
        <w:szCs w:val="12"/>
      </w:rPr>
      <w:t>Tennessee State University is accredited by the Southern Association of Colleges and Schools Commission on Colleges</w:t>
    </w:r>
  </w:p>
  <w:p w14:paraId="462DF456" w14:textId="77777777" w:rsidR="00D8017E" w:rsidRDefault="00D8017E" w:rsidP="00390348">
    <w:pPr>
      <w:pStyle w:val="Footer"/>
      <w:jc w:val="center"/>
      <w:rPr>
        <w:rFonts w:asciiTheme="minorHAnsi" w:hAnsiTheme="minorHAnsi" w:cstheme="minorHAnsi"/>
        <w:i/>
        <w:sz w:val="12"/>
        <w:szCs w:val="12"/>
      </w:rPr>
    </w:pPr>
  </w:p>
  <w:p w14:paraId="6C0364C0" w14:textId="77777777" w:rsidR="00D8017E" w:rsidRPr="00D8017E" w:rsidRDefault="00D8017E" w:rsidP="00390348">
    <w:pPr>
      <w:pStyle w:val="Footer"/>
      <w:jc w:val="center"/>
      <w:rPr>
        <w:rFonts w:asciiTheme="minorHAnsi" w:hAnsiTheme="minorHAnsi" w:cstheme="minorHAnsi"/>
        <w:i/>
        <w:sz w:val="12"/>
        <w:szCs w:val="12"/>
      </w:rPr>
    </w:pPr>
  </w:p>
  <w:p w14:paraId="593D0DF6" w14:textId="77777777" w:rsidR="00304E24" w:rsidRPr="00390348" w:rsidRDefault="00304E24" w:rsidP="00FE411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3BF96" w14:textId="77777777" w:rsidR="00355620" w:rsidRDefault="00355620" w:rsidP="001D2FAD">
      <w:r>
        <w:separator/>
      </w:r>
    </w:p>
  </w:footnote>
  <w:footnote w:type="continuationSeparator" w:id="0">
    <w:p w14:paraId="6B8A511B" w14:textId="77777777" w:rsidR="00355620" w:rsidRDefault="00355620" w:rsidP="001D2F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090DF" w14:textId="750FB646" w:rsidR="00304E24" w:rsidRDefault="006E5A92" w:rsidP="001D3456">
    <w:pPr>
      <w:pStyle w:val="Header"/>
      <w:jc w:val="center"/>
    </w:pPr>
    <w:r>
      <w:rPr>
        <w:noProof/>
      </w:rPr>
      <w:drawing>
        <wp:inline distT="0" distB="0" distL="0" distR="0" wp14:anchorId="263E46E2" wp14:editId="3E320426">
          <wp:extent cx="2505075" cy="646105"/>
          <wp:effectExtent l="0" t="0" r="0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SU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0500" cy="675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D08021" w14:textId="77777777" w:rsidR="00B80281" w:rsidRDefault="00B80281" w:rsidP="001D345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936E8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50C13"/>
    <w:multiLevelType w:val="hybridMultilevel"/>
    <w:tmpl w:val="CBC03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E65FB"/>
    <w:multiLevelType w:val="hybridMultilevel"/>
    <w:tmpl w:val="AA0278D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D577F61"/>
    <w:multiLevelType w:val="hybridMultilevel"/>
    <w:tmpl w:val="2108B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E339C"/>
    <w:multiLevelType w:val="hybridMultilevel"/>
    <w:tmpl w:val="2AFA1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37C03"/>
    <w:multiLevelType w:val="hybridMultilevel"/>
    <w:tmpl w:val="219E0E9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E0BF4"/>
    <w:multiLevelType w:val="hybridMultilevel"/>
    <w:tmpl w:val="26EC9C3C"/>
    <w:lvl w:ilvl="0" w:tplc="85BE2D9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017664"/>
    <w:multiLevelType w:val="hybridMultilevel"/>
    <w:tmpl w:val="59B4D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35C22"/>
    <w:multiLevelType w:val="multilevel"/>
    <w:tmpl w:val="FFAAA5DE"/>
    <w:lvl w:ilvl="0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B146E8"/>
    <w:multiLevelType w:val="hybridMultilevel"/>
    <w:tmpl w:val="0CD22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F4ECA"/>
    <w:multiLevelType w:val="hybridMultilevel"/>
    <w:tmpl w:val="BEAEC3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74B5759"/>
    <w:multiLevelType w:val="hybridMultilevel"/>
    <w:tmpl w:val="5E54553A"/>
    <w:lvl w:ilvl="0" w:tplc="CC7EBA58">
      <w:start w:val="1"/>
      <w:numFmt w:val="bullet"/>
      <w:lvlText w:val=""/>
      <w:lvlJc w:val="left"/>
      <w:pPr>
        <w:tabs>
          <w:tab w:val="num" w:pos="792"/>
        </w:tabs>
        <w:ind w:left="792" w:hanging="7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A23AB7"/>
    <w:multiLevelType w:val="multilevel"/>
    <w:tmpl w:val="C60413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6E3F4C"/>
    <w:multiLevelType w:val="hybridMultilevel"/>
    <w:tmpl w:val="FFAAA5DE"/>
    <w:lvl w:ilvl="0" w:tplc="1FD44954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880885"/>
    <w:multiLevelType w:val="hybridMultilevel"/>
    <w:tmpl w:val="060A2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89520B"/>
    <w:multiLevelType w:val="hybridMultilevel"/>
    <w:tmpl w:val="4A0C3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F1348"/>
    <w:multiLevelType w:val="hybridMultilevel"/>
    <w:tmpl w:val="C6041302"/>
    <w:lvl w:ilvl="0" w:tplc="F40AE0B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D46B56"/>
    <w:multiLevelType w:val="hybridMultilevel"/>
    <w:tmpl w:val="3856A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3617EC"/>
    <w:multiLevelType w:val="hybridMultilevel"/>
    <w:tmpl w:val="DFD81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342222"/>
    <w:multiLevelType w:val="hybridMultilevel"/>
    <w:tmpl w:val="4D4E1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2A7CE8"/>
    <w:multiLevelType w:val="hybridMultilevel"/>
    <w:tmpl w:val="2B72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92DEF"/>
    <w:multiLevelType w:val="hybridMultilevel"/>
    <w:tmpl w:val="B2D04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F3470"/>
    <w:multiLevelType w:val="hybridMultilevel"/>
    <w:tmpl w:val="ECAC4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D06852"/>
    <w:multiLevelType w:val="hybridMultilevel"/>
    <w:tmpl w:val="CC268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F250E1"/>
    <w:multiLevelType w:val="hybridMultilevel"/>
    <w:tmpl w:val="3C54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1806E0"/>
    <w:multiLevelType w:val="hybridMultilevel"/>
    <w:tmpl w:val="E1CCEA52"/>
    <w:lvl w:ilvl="0" w:tplc="60FC17B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405225"/>
    <w:multiLevelType w:val="hybridMultilevel"/>
    <w:tmpl w:val="495A87A8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2082091786">
    <w:abstractNumId w:val="16"/>
  </w:num>
  <w:num w:numId="2" w16cid:durableId="1363825543">
    <w:abstractNumId w:val="12"/>
  </w:num>
  <w:num w:numId="3" w16cid:durableId="782922010">
    <w:abstractNumId w:val="13"/>
  </w:num>
  <w:num w:numId="4" w16cid:durableId="1300574691">
    <w:abstractNumId w:val="8"/>
  </w:num>
  <w:num w:numId="5" w16cid:durableId="2122063710">
    <w:abstractNumId w:val="11"/>
  </w:num>
  <w:num w:numId="6" w16cid:durableId="757286450">
    <w:abstractNumId w:val="0"/>
  </w:num>
  <w:num w:numId="7" w16cid:durableId="778724925">
    <w:abstractNumId w:val="15"/>
  </w:num>
  <w:num w:numId="8" w16cid:durableId="1224557594">
    <w:abstractNumId w:val="25"/>
  </w:num>
  <w:num w:numId="9" w16cid:durableId="1422408469">
    <w:abstractNumId w:val="10"/>
  </w:num>
  <w:num w:numId="10" w16cid:durableId="2108428444">
    <w:abstractNumId w:val="10"/>
  </w:num>
  <w:num w:numId="11" w16cid:durableId="1024021242">
    <w:abstractNumId w:val="22"/>
  </w:num>
  <w:num w:numId="12" w16cid:durableId="1851286988">
    <w:abstractNumId w:val="24"/>
  </w:num>
  <w:num w:numId="13" w16cid:durableId="339041586">
    <w:abstractNumId w:val="26"/>
  </w:num>
  <w:num w:numId="14" w16cid:durableId="153034233">
    <w:abstractNumId w:val="3"/>
  </w:num>
  <w:num w:numId="15" w16cid:durableId="1892111963">
    <w:abstractNumId w:val="23"/>
  </w:num>
  <w:num w:numId="16" w16cid:durableId="1244677373">
    <w:abstractNumId w:val="20"/>
  </w:num>
  <w:num w:numId="17" w16cid:durableId="612980614">
    <w:abstractNumId w:val="7"/>
  </w:num>
  <w:num w:numId="18" w16cid:durableId="1094127670">
    <w:abstractNumId w:val="19"/>
  </w:num>
  <w:num w:numId="19" w16cid:durableId="24720125">
    <w:abstractNumId w:val="21"/>
  </w:num>
  <w:num w:numId="20" w16cid:durableId="1248151436">
    <w:abstractNumId w:val="1"/>
  </w:num>
  <w:num w:numId="21" w16cid:durableId="160587958">
    <w:abstractNumId w:val="9"/>
  </w:num>
  <w:num w:numId="22" w16cid:durableId="1649017954">
    <w:abstractNumId w:val="17"/>
  </w:num>
  <w:num w:numId="23" w16cid:durableId="186145729">
    <w:abstractNumId w:val="18"/>
  </w:num>
  <w:num w:numId="24" w16cid:durableId="1231889371">
    <w:abstractNumId w:val="14"/>
  </w:num>
  <w:num w:numId="25" w16cid:durableId="2126070358">
    <w:abstractNumId w:val="14"/>
  </w:num>
  <w:num w:numId="26" w16cid:durableId="969677131">
    <w:abstractNumId w:val="14"/>
  </w:num>
  <w:num w:numId="27" w16cid:durableId="310403571">
    <w:abstractNumId w:val="6"/>
  </w:num>
  <w:num w:numId="28" w16cid:durableId="962345053">
    <w:abstractNumId w:val="5"/>
  </w:num>
  <w:num w:numId="29" w16cid:durableId="847331535">
    <w:abstractNumId w:val="2"/>
  </w:num>
  <w:num w:numId="30" w16cid:durableId="7971853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348"/>
    <w:rsid w:val="00007114"/>
    <w:rsid w:val="00013A7E"/>
    <w:rsid w:val="0001458A"/>
    <w:rsid w:val="00014D76"/>
    <w:rsid w:val="00022650"/>
    <w:rsid w:val="0002320D"/>
    <w:rsid w:val="000255C5"/>
    <w:rsid w:val="00025866"/>
    <w:rsid w:val="00027C37"/>
    <w:rsid w:val="000309EC"/>
    <w:rsid w:val="00031EEC"/>
    <w:rsid w:val="0003499F"/>
    <w:rsid w:val="0003676C"/>
    <w:rsid w:val="0004259E"/>
    <w:rsid w:val="00042AB0"/>
    <w:rsid w:val="00043352"/>
    <w:rsid w:val="00043370"/>
    <w:rsid w:val="0004386C"/>
    <w:rsid w:val="000440FC"/>
    <w:rsid w:val="000451E3"/>
    <w:rsid w:val="00051FA3"/>
    <w:rsid w:val="00056146"/>
    <w:rsid w:val="00060DE7"/>
    <w:rsid w:val="00070553"/>
    <w:rsid w:val="00075EBA"/>
    <w:rsid w:val="00076A7E"/>
    <w:rsid w:val="00077ED1"/>
    <w:rsid w:val="00085090"/>
    <w:rsid w:val="00090433"/>
    <w:rsid w:val="00096995"/>
    <w:rsid w:val="00097485"/>
    <w:rsid w:val="0009780A"/>
    <w:rsid w:val="000A7E5C"/>
    <w:rsid w:val="000B1FFA"/>
    <w:rsid w:val="000B413D"/>
    <w:rsid w:val="000B5C23"/>
    <w:rsid w:val="000B76DC"/>
    <w:rsid w:val="000B7F88"/>
    <w:rsid w:val="000C154B"/>
    <w:rsid w:val="000C3C07"/>
    <w:rsid w:val="000D05EF"/>
    <w:rsid w:val="000D1BDC"/>
    <w:rsid w:val="000D69EB"/>
    <w:rsid w:val="000E1528"/>
    <w:rsid w:val="000E2A27"/>
    <w:rsid w:val="000E6BB1"/>
    <w:rsid w:val="000F2863"/>
    <w:rsid w:val="000F78AF"/>
    <w:rsid w:val="00111D13"/>
    <w:rsid w:val="00112D10"/>
    <w:rsid w:val="001146B5"/>
    <w:rsid w:val="00115073"/>
    <w:rsid w:val="0012735D"/>
    <w:rsid w:val="0012775B"/>
    <w:rsid w:val="001278EA"/>
    <w:rsid w:val="00127B6D"/>
    <w:rsid w:val="001357AA"/>
    <w:rsid w:val="0013783E"/>
    <w:rsid w:val="00142555"/>
    <w:rsid w:val="00142D53"/>
    <w:rsid w:val="001440EC"/>
    <w:rsid w:val="00151759"/>
    <w:rsid w:val="0015393C"/>
    <w:rsid w:val="00154D58"/>
    <w:rsid w:val="001570F6"/>
    <w:rsid w:val="00162592"/>
    <w:rsid w:val="00163C0B"/>
    <w:rsid w:val="00176F64"/>
    <w:rsid w:val="0018031F"/>
    <w:rsid w:val="001820C9"/>
    <w:rsid w:val="00183809"/>
    <w:rsid w:val="00183A32"/>
    <w:rsid w:val="00183F91"/>
    <w:rsid w:val="001849C8"/>
    <w:rsid w:val="00186AE1"/>
    <w:rsid w:val="00186D9D"/>
    <w:rsid w:val="00187154"/>
    <w:rsid w:val="00187452"/>
    <w:rsid w:val="00187E7F"/>
    <w:rsid w:val="00194B9E"/>
    <w:rsid w:val="00196489"/>
    <w:rsid w:val="001A0827"/>
    <w:rsid w:val="001A1BE0"/>
    <w:rsid w:val="001A20EB"/>
    <w:rsid w:val="001A24B0"/>
    <w:rsid w:val="001A2F57"/>
    <w:rsid w:val="001A48BA"/>
    <w:rsid w:val="001A5ECD"/>
    <w:rsid w:val="001B3291"/>
    <w:rsid w:val="001B3754"/>
    <w:rsid w:val="001B6716"/>
    <w:rsid w:val="001B6A2C"/>
    <w:rsid w:val="001D1B6D"/>
    <w:rsid w:val="001D2FAD"/>
    <w:rsid w:val="001D3456"/>
    <w:rsid w:val="001D500C"/>
    <w:rsid w:val="001D5910"/>
    <w:rsid w:val="001D77AE"/>
    <w:rsid w:val="001D7885"/>
    <w:rsid w:val="001F4D06"/>
    <w:rsid w:val="001F5F7D"/>
    <w:rsid w:val="001F7C1D"/>
    <w:rsid w:val="00210D03"/>
    <w:rsid w:val="002165F8"/>
    <w:rsid w:val="002179C9"/>
    <w:rsid w:val="0023487F"/>
    <w:rsid w:val="00236A08"/>
    <w:rsid w:val="00240528"/>
    <w:rsid w:val="0024279F"/>
    <w:rsid w:val="002505DE"/>
    <w:rsid w:val="0026354E"/>
    <w:rsid w:val="0026382E"/>
    <w:rsid w:val="00267192"/>
    <w:rsid w:val="00270CAA"/>
    <w:rsid w:val="002723BD"/>
    <w:rsid w:val="00272A44"/>
    <w:rsid w:val="00272F53"/>
    <w:rsid w:val="00280AA0"/>
    <w:rsid w:val="00287FD0"/>
    <w:rsid w:val="00291395"/>
    <w:rsid w:val="002920D3"/>
    <w:rsid w:val="00294472"/>
    <w:rsid w:val="002947B6"/>
    <w:rsid w:val="00295923"/>
    <w:rsid w:val="002964ED"/>
    <w:rsid w:val="0029694E"/>
    <w:rsid w:val="002A1BFE"/>
    <w:rsid w:val="002A224B"/>
    <w:rsid w:val="002A5FF6"/>
    <w:rsid w:val="002A6DC2"/>
    <w:rsid w:val="002A7314"/>
    <w:rsid w:val="002B4EF5"/>
    <w:rsid w:val="002B5861"/>
    <w:rsid w:val="002B7C3F"/>
    <w:rsid w:val="002C41AC"/>
    <w:rsid w:val="002C620D"/>
    <w:rsid w:val="002C64EC"/>
    <w:rsid w:val="002C70C5"/>
    <w:rsid w:val="002D01E7"/>
    <w:rsid w:val="002D4F9D"/>
    <w:rsid w:val="002D6AE3"/>
    <w:rsid w:val="002E455B"/>
    <w:rsid w:val="002F004C"/>
    <w:rsid w:val="002F16B0"/>
    <w:rsid w:val="002F3A99"/>
    <w:rsid w:val="002F471E"/>
    <w:rsid w:val="002F6D15"/>
    <w:rsid w:val="002F7E69"/>
    <w:rsid w:val="00304E24"/>
    <w:rsid w:val="003051EA"/>
    <w:rsid w:val="00306389"/>
    <w:rsid w:val="00306C08"/>
    <w:rsid w:val="00313FEA"/>
    <w:rsid w:val="003156E7"/>
    <w:rsid w:val="00321E16"/>
    <w:rsid w:val="003233B9"/>
    <w:rsid w:val="00324FE9"/>
    <w:rsid w:val="0033042F"/>
    <w:rsid w:val="0033094C"/>
    <w:rsid w:val="00334364"/>
    <w:rsid w:val="00334F2A"/>
    <w:rsid w:val="00335D1A"/>
    <w:rsid w:val="00340413"/>
    <w:rsid w:val="00343125"/>
    <w:rsid w:val="00343D5A"/>
    <w:rsid w:val="003459E9"/>
    <w:rsid w:val="00352CEE"/>
    <w:rsid w:val="00353184"/>
    <w:rsid w:val="00355620"/>
    <w:rsid w:val="00361E52"/>
    <w:rsid w:val="00367B11"/>
    <w:rsid w:val="00371375"/>
    <w:rsid w:val="003721EC"/>
    <w:rsid w:val="00372231"/>
    <w:rsid w:val="003771EF"/>
    <w:rsid w:val="00390348"/>
    <w:rsid w:val="003918F9"/>
    <w:rsid w:val="003A3146"/>
    <w:rsid w:val="003B0E16"/>
    <w:rsid w:val="003B71B0"/>
    <w:rsid w:val="003B794D"/>
    <w:rsid w:val="003B7E25"/>
    <w:rsid w:val="003C6C0D"/>
    <w:rsid w:val="003D1746"/>
    <w:rsid w:val="003D76B5"/>
    <w:rsid w:val="003D7E85"/>
    <w:rsid w:val="003E36D0"/>
    <w:rsid w:val="003E3FB5"/>
    <w:rsid w:val="003E4077"/>
    <w:rsid w:val="003E4081"/>
    <w:rsid w:val="003F00C6"/>
    <w:rsid w:val="003F3540"/>
    <w:rsid w:val="003F4A17"/>
    <w:rsid w:val="003F7450"/>
    <w:rsid w:val="0040080C"/>
    <w:rsid w:val="00402A0A"/>
    <w:rsid w:val="00403042"/>
    <w:rsid w:val="00411B3F"/>
    <w:rsid w:val="00411B52"/>
    <w:rsid w:val="00411E5D"/>
    <w:rsid w:val="00416FD0"/>
    <w:rsid w:val="004205A3"/>
    <w:rsid w:val="00423F28"/>
    <w:rsid w:val="00426F0D"/>
    <w:rsid w:val="00426F9B"/>
    <w:rsid w:val="004270A7"/>
    <w:rsid w:val="00427A20"/>
    <w:rsid w:val="00430BA1"/>
    <w:rsid w:val="004341C9"/>
    <w:rsid w:val="00435985"/>
    <w:rsid w:val="0043669D"/>
    <w:rsid w:val="00440308"/>
    <w:rsid w:val="00441E20"/>
    <w:rsid w:val="0044487B"/>
    <w:rsid w:val="00444F28"/>
    <w:rsid w:val="00450310"/>
    <w:rsid w:val="00453139"/>
    <w:rsid w:val="00461371"/>
    <w:rsid w:val="0046588B"/>
    <w:rsid w:val="004675F3"/>
    <w:rsid w:val="00467B94"/>
    <w:rsid w:val="004713C8"/>
    <w:rsid w:val="00473025"/>
    <w:rsid w:val="00482C66"/>
    <w:rsid w:val="00482E82"/>
    <w:rsid w:val="004839EE"/>
    <w:rsid w:val="00486F41"/>
    <w:rsid w:val="00490D55"/>
    <w:rsid w:val="004913B9"/>
    <w:rsid w:val="004926FA"/>
    <w:rsid w:val="004A3060"/>
    <w:rsid w:val="004A501A"/>
    <w:rsid w:val="004B0576"/>
    <w:rsid w:val="004B172F"/>
    <w:rsid w:val="004B20E9"/>
    <w:rsid w:val="004B4722"/>
    <w:rsid w:val="004B4EC0"/>
    <w:rsid w:val="004B7A90"/>
    <w:rsid w:val="004C0DD2"/>
    <w:rsid w:val="004C2294"/>
    <w:rsid w:val="004C3DA4"/>
    <w:rsid w:val="004C460D"/>
    <w:rsid w:val="004C4D78"/>
    <w:rsid w:val="004C4FD0"/>
    <w:rsid w:val="004C59CE"/>
    <w:rsid w:val="004E5CD7"/>
    <w:rsid w:val="004F021D"/>
    <w:rsid w:val="004F33E6"/>
    <w:rsid w:val="004F601C"/>
    <w:rsid w:val="00504250"/>
    <w:rsid w:val="00505DF7"/>
    <w:rsid w:val="0051096A"/>
    <w:rsid w:val="00510E0B"/>
    <w:rsid w:val="005152D7"/>
    <w:rsid w:val="005176C5"/>
    <w:rsid w:val="0052171E"/>
    <w:rsid w:val="00522548"/>
    <w:rsid w:val="005225B9"/>
    <w:rsid w:val="00524A9D"/>
    <w:rsid w:val="00527517"/>
    <w:rsid w:val="00532C70"/>
    <w:rsid w:val="005351CA"/>
    <w:rsid w:val="00536153"/>
    <w:rsid w:val="005419F4"/>
    <w:rsid w:val="00542604"/>
    <w:rsid w:val="00544FF7"/>
    <w:rsid w:val="00546FF9"/>
    <w:rsid w:val="00547782"/>
    <w:rsid w:val="00562AC5"/>
    <w:rsid w:val="00571982"/>
    <w:rsid w:val="00574B8B"/>
    <w:rsid w:val="00580F03"/>
    <w:rsid w:val="00583EBD"/>
    <w:rsid w:val="00587AE7"/>
    <w:rsid w:val="005917DB"/>
    <w:rsid w:val="00594840"/>
    <w:rsid w:val="00595EBA"/>
    <w:rsid w:val="005B26F7"/>
    <w:rsid w:val="005B53D5"/>
    <w:rsid w:val="005B53E8"/>
    <w:rsid w:val="005C7FB5"/>
    <w:rsid w:val="005D0074"/>
    <w:rsid w:val="005D083F"/>
    <w:rsid w:val="005D3871"/>
    <w:rsid w:val="005D3BD0"/>
    <w:rsid w:val="005D6445"/>
    <w:rsid w:val="005E69AB"/>
    <w:rsid w:val="005E72DA"/>
    <w:rsid w:val="005F4731"/>
    <w:rsid w:val="00604CC2"/>
    <w:rsid w:val="00605C0C"/>
    <w:rsid w:val="0060627F"/>
    <w:rsid w:val="00615F06"/>
    <w:rsid w:val="0061630B"/>
    <w:rsid w:val="00617650"/>
    <w:rsid w:val="00617FDF"/>
    <w:rsid w:val="00622F82"/>
    <w:rsid w:val="00626FC7"/>
    <w:rsid w:val="00633E30"/>
    <w:rsid w:val="006349AD"/>
    <w:rsid w:val="00634B58"/>
    <w:rsid w:val="0063715F"/>
    <w:rsid w:val="00641CA9"/>
    <w:rsid w:val="006421E1"/>
    <w:rsid w:val="006430C3"/>
    <w:rsid w:val="006455E0"/>
    <w:rsid w:val="00652C64"/>
    <w:rsid w:val="00655EB9"/>
    <w:rsid w:val="00656805"/>
    <w:rsid w:val="00656DDA"/>
    <w:rsid w:val="00660F2F"/>
    <w:rsid w:val="00672007"/>
    <w:rsid w:val="00676F73"/>
    <w:rsid w:val="006770C3"/>
    <w:rsid w:val="00680C4B"/>
    <w:rsid w:val="006815F7"/>
    <w:rsid w:val="00681F83"/>
    <w:rsid w:val="00687986"/>
    <w:rsid w:val="00690894"/>
    <w:rsid w:val="00692CED"/>
    <w:rsid w:val="00693554"/>
    <w:rsid w:val="006936D1"/>
    <w:rsid w:val="00693E32"/>
    <w:rsid w:val="00695ABF"/>
    <w:rsid w:val="0069780D"/>
    <w:rsid w:val="00697C44"/>
    <w:rsid w:val="006A0A08"/>
    <w:rsid w:val="006A3576"/>
    <w:rsid w:val="006A39F8"/>
    <w:rsid w:val="006A6760"/>
    <w:rsid w:val="006B465D"/>
    <w:rsid w:val="006B52BB"/>
    <w:rsid w:val="006C23D2"/>
    <w:rsid w:val="006C77CE"/>
    <w:rsid w:val="006D083E"/>
    <w:rsid w:val="006D4F34"/>
    <w:rsid w:val="006D58D3"/>
    <w:rsid w:val="006E0C77"/>
    <w:rsid w:val="006E4903"/>
    <w:rsid w:val="006E5A92"/>
    <w:rsid w:val="006E5DE3"/>
    <w:rsid w:val="006F034F"/>
    <w:rsid w:val="006F55CE"/>
    <w:rsid w:val="006F5A94"/>
    <w:rsid w:val="00703A45"/>
    <w:rsid w:val="007047B5"/>
    <w:rsid w:val="00704BAC"/>
    <w:rsid w:val="00705881"/>
    <w:rsid w:val="0071131B"/>
    <w:rsid w:val="00712ED4"/>
    <w:rsid w:val="00715AFF"/>
    <w:rsid w:val="00722084"/>
    <w:rsid w:val="00724885"/>
    <w:rsid w:val="00724B20"/>
    <w:rsid w:val="007303FC"/>
    <w:rsid w:val="007364C3"/>
    <w:rsid w:val="007427AC"/>
    <w:rsid w:val="007435E5"/>
    <w:rsid w:val="00744B7F"/>
    <w:rsid w:val="0074657F"/>
    <w:rsid w:val="00746D10"/>
    <w:rsid w:val="00754850"/>
    <w:rsid w:val="0075559F"/>
    <w:rsid w:val="0075649C"/>
    <w:rsid w:val="0075766F"/>
    <w:rsid w:val="007667DF"/>
    <w:rsid w:val="007674B5"/>
    <w:rsid w:val="00773733"/>
    <w:rsid w:val="007746F6"/>
    <w:rsid w:val="00775F1C"/>
    <w:rsid w:val="00776B0D"/>
    <w:rsid w:val="00776C27"/>
    <w:rsid w:val="00777BBD"/>
    <w:rsid w:val="0078137F"/>
    <w:rsid w:val="00781D9F"/>
    <w:rsid w:val="00782842"/>
    <w:rsid w:val="00785AC2"/>
    <w:rsid w:val="0078645D"/>
    <w:rsid w:val="007864A4"/>
    <w:rsid w:val="00791577"/>
    <w:rsid w:val="007953E5"/>
    <w:rsid w:val="007A2DC6"/>
    <w:rsid w:val="007A4F85"/>
    <w:rsid w:val="007A5293"/>
    <w:rsid w:val="007B2119"/>
    <w:rsid w:val="007B24BD"/>
    <w:rsid w:val="007B6EE9"/>
    <w:rsid w:val="007C0B57"/>
    <w:rsid w:val="007C1631"/>
    <w:rsid w:val="007C1F3C"/>
    <w:rsid w:val="007C26C7"/>
    <w:rsid w:val="007C5230"/>
    <w:rsid w:val="007C772F"/>
    <w:rsid w:val="007D1648"/>
    <w:rsid w:val="007D17CB"/>
    <w:rsid w:val="007D3EE7"/>
    <w:rsid w:val="007D490F"/>
    <w:rsid w:val="007D7800"/>
    <w:rsid w:val="007E030B"/>
    <w:rsid w:val="007E16E2"/>
    <w:rsid w:val="007E4234"/>
    <w:rsid w:val="007E69FD"/>
    <w:rsid w:val="007E731B"/>
    <w:rsid w:val="007F0466"/>
    <w:rsid w:val="007F5FA6"/>
    <w:rsid w:val="007F68C0"/>
    <w:rsid w:val="00803CCB"/>
    <w:rsid w:val="00806051"/>
    <w:rsid w:val="008113F0"/>
    <w:rsid w:val="00821667"/>
    <w:rsid w:val="00831134"/>
    <w:rsid w:val="008343F8"/>
    <w:rsid w:val="008463F6"/>
    <w:rsid w:val="00846A1F"/>
    <w:rsid w:val="00857EF4"/>
    <w:rsid w:val="00860193"/>
    <w:rsid w:val="008610A1"/>
    <w:rsid w:val="0086144C"/>
    <w:rsid w:val="008700E3"/>
    <w:rsid w:val="00873B3D"/>
    <w:rsid w:val="00873BE1"/>
    <w:rsid w:val="00883A12"/>
    <w:rsid w:val="0088461E"/>
    <w:rsid w:val="00886603"/>
    <w:rsid w:val="00887C9C"/>
    <w:rsid w:val="008A1B05"/>
    <w:rsid w:val="008A28FC"/>
    <w:rsid w:val="008A57C6"/>
    <w:rsid w:val="008B147B"/>
    <w:rsid w:val="008C2BEC"/>
    <w:rsid w:val="008C3A0C"/>
    <w:rsid w:val="008C4F45"/>
    <w:rsid w:val="008D08A3"/>
    <w:rsid w:val="008D3DE9"/>
    <w:rsid w:val="008D4E07"/>
    <w:rsid w:val="008D62D1"/>
    <w:rsid w:val="008D63C4"/>
    <w:rsid w:val="008E3C06"/>
    <w:rsid w:val="008E554D"/>
    <w:rsid w:val="008F38F6"/>
    <w:rsid w:val="008F4A12"/>
    <w:rsid w:val="008F4A33"/>
    <w:rsid w:val="008F7F89"/>
    <w:rsid w:val="009033BA"/>
    <w:rsid w:val="00906AAA"/>
    <w:rsid w:val="0091039B"/>
    <w:rsid w:val="0091040E"/>
    <w:rsid w:val="0092181D"/>
    <w:rsid w:val="00936A50"/>
    <w:rsid w:val="00940EF9"/>
    <w:rsid w:val="00942B42"/>
    <w:rsid w:val="00943C89"/>
    <w:rsid w:val="009449CB"/>
    <w:rsid w:val="00945B1C"/>
    <w:rsid w:val="0095022B"/>
    <w:rsid w:val="00951B82"/>
    <w:rsid w:val="009527D4"/>
    <w:rsid w:val="00953C04"/>
    <w:rsid w:val="00963C74"/>
    <w:rsid w:val="009676CB"/>
    <w:rsid w:val="009747A7"/>
    <w:rsid w:val="0097678D"/>
    <w:rsid w:val="00982A87"/>
    <w:rsid w:val="00986DDA"/>
    <w:rsid w:val="00986EB5"/>
    <w:rsid w:val="009871FD"/>
    <w:rsid w:val="00991673"/>
    <w:rsid w:val="009919CF"/>
    <w:rsid w:val="00993D7C"/>
    <w:rsid w:val="009A2BA4"/>
    <w:rsid w:val="009A5E4A"/>
    <w:rsid w:val="009A7377"/>
    <w:rsid w:val="009B2A92"/>
    <w:rsid w:val="009B69FD"/>
    <w:rsid w:val="009C14D0"/>
    <w:rsid w:val="009C2440"/>
    <w:rsid w:val="009C24FF"/>
    <w:rsid w:val="009C25CD"/>
    <w:rsid w:val="009E0F39"/>
    <w:rsid w:val="009E229C"/>
    <w:rsid w:val="009E508D"/>
    <w:rsid w:val="009F0667"/>
    <w:rsid w:val="009F1C0E"/>
    <w:rsid w:val="009F4289"/>
    <w:rsid w:val="009F62DE"/>
    <w:rsid w:val="00A06861"/>
    <w:rsid w:val="00A07F5E"/>
    <w:rsid w:val="00A11EDB"/>
    <w:rsid w:val="00A13681"/>
    <w:rsid w:val="00A15E8B"/>
    <w:rsid w:val="00A2334E"/>
    <w:rsid w:val="00A2462B"/>
    <w:rsid w:val="00A2517C"/>
    <w:rsid w:val="00A30B4D"/>
    <w:rsid w:val="00A32C8C"/>
    <w:rsid w:val="00A34272"/>
    <w:rsid w:val="00A35A59"/>
    <w:rsid w:val="00A368F7"/>
    <w:rsid w:val="00A40BBE"/>
    <w:rsid w:val="00A41D73"/>
    <w:rsid w:val="00A438B9"/>
    <w:rsid w:val="00A507F8"/>
    <w:rsid w:val="00A519DD"/>
    <w:rsid w:val="00A539E8"/>
    <w:rsid w:val="00A54D4C"/>
    <w:rsid w:val="00A60132"/>
    <w:rsid w:val="00A60A8C"/>
    <w:rsid w:val="00A6678B"/>
    <w:rsid w:val="00A733DD"/>
    <w:rsid w:val="00A766F5"/>
    <w:rsid w:val="00A813E7"/>
    <w:rsid w:val="00A81759"/>
    <w:rsid w:val="00A822CE"/>
    <w:rsid w:val="00A83FA0"/>
    <w:rsid w:val="00A84A7E"/>
    <w:rsid w:val="00A85215"/>
    <w:rsid w:val="00A907E5"/>
    <w:rsid w:val="00A91174"/>
    <w:rsid w:val="00AA09B5"/>
    <w:rsid w:val="00AA30F5"/>
    <w:rsid w:val="00AA7114"/>
    <w:rsid w:val="00AB13B8"/>
    <w:rsid w:val="00AB21D6"/>
    <w:rsid w:val="00AC4D6D"/>
    <w:rsid w:val="00AD13CD"/>
    <w:rsid w:val="00AE3964"/>
    <w:rsid w:val="00AE57A5"/>
    <w:rsid w:val="00AE7A85"/>
    <w:rsid w:val="00AF480B"/>
    <w:rsid w:val="00AF4A79"/>
    <w:rsid w:val="00AF5875"/>
    <w:rsid w:val="00AF5980"/>
    <w:rsid w:val="00B04908"/>
    <w:rsid w:val="00B0693E"/>
    <w:rsid w:val="00B072A8"/>
    <w:rsid w:val="00B11848"/>
    <w:rsid w:val="00B11BED"/>
    <w:rsid w:val="00B11EBD"/>
    <w:rsid w:val="00B15327"/>
    <w:rsid w:val="00B206DB"/>
    <w:rsid w:val="00B21CCB"/>
    <w:rsid w:val="00B22C8B"/>
    <w:rsid w:val="00B2312B"/>
    <w:rsid w:val="00B24421"/>
    <w:rsid w:val="00B24D15"/>
    <w:rsid w:val="00B26C25"/>
    <w:rsid w:val="00B3088E"/>
    <w:rsid w:val="00B3160F"/>
    <w:rsid w:val="00B50ABE"/>
    <w:rsid w:val="00B520C6"/>
    <w:rsid w:val="00B52378"/>
    <w:rsid w:val="00B54DD5"/>
    <w:rsid w:val="00B54EF3"/>
    <w:rsid w:val="00B55AC4"/>
    <w:rsid w:val="00B6139A"/>
    <w:rsid w:val="00B61D36"/>
    <w:rsid w:val="00B63C43"/>
    <w:rsid w:val="00B6455E"/>
    <w:rsid w:val="00B703AA"/>
    <w:rsid w:val="00B71857"/>
    <w:rsid w:val="00B71B5B"/>
    <w:rsid w:val="00B73F16"/>
    <w:rsid w:val="00B80281"/>
    <w:rsid w:val="00B81637"/>
    <w:rsid w:val="00B90E66"/>
    <w:rsid w:val="00B91A23"/>
    <w:rsid w:val="00B9257A"/>
    <w:rsid w:val="00B925D6"/>
    <w:rsid w:val="00B92986"/>
    <w:rsid w:val="00B93BB8"/>
    <w:rsid w:val="00B94752"/>
    <w:rsid w:val="00B95692"/>
    <w:rsid w:val="00B95787"/>
    <w:rsid w:val="00B96D2D"/>
    <w:rsid w:val="00BA1747"/>
    <w:rsid w:val="00BA2233"/>
    <w:rsid w:val="00BB6605"/>
    <w:rsid w:val="00BC14BE"/>
    <w:rsid w:val="00BC2146"/>
    <w:rsid w:val="00BD1872"/>
    <w:rsid w:val="00BE0A0F"/>
    <w:rsid w:val="00BE1C75"/>
    <w:rsid w:val="00BE39B4"/>
    <w:rsid w:val="00BF0207"/>
    <w:rsid w:val="00BF33B7"/>
    <w:rsid w:val="00BF3B24"/>
    <w:rsid w:val="00BF56E4"/>
    <w:rsid w:val="00C00E17"/>
    <w:rsid w:val="00C049E3"/>
    <w:rsid w:val="00C10D4E"/>
    <w:rsid w:val="00C145A3"/>
    <w:rsid w:val="00C22167"/>
    <w:rsid w:val="00C23944"/>
    <w:rsid w:val="00C2447A"/>
    <w:rsid w:val="00C3071C"/>
    <w:rsid w:val="00C32EDF"/>
    <w:rsid w:val="00C33752"/>
    <w:rsid w:val="00C40292"/>
    <w:rsid w:val="00C5494A"/>
    <w:rsid w:val="00C551FA"/>
    <w:rsid w:val="00C566E1"/>
    <w:rsid w:val="00C644EC"/>
    <w:rsid w:val="00C673DE"/>
    <w:rsid w:val="00C712CA"/>
    <w:rsid w:val="00C74F51"/>
    <w:rsid w:val="00C82CEA"/>
    <w:rsid w:val="00C85747"/>
    <w:rsid w:val="00C85BE6"/>
    <w:rsid w:val="00C86350"/>
    <w:rsid w:val="00C91595"/>
    <w:rsid w:val="00C96BB3"/>
    <w:rsid w:val="00CA1720"/>
    <w:rsid w:val="00CA1F13"/>
    <w:rsid w:val="00CB3200"/>
    <w:rsid w:val="00CB46C1"/>
    <w:rsid w:val="00CB4861"/>
    <w:rsid w:val="00CC0301"/>
    <w:rsid w:val="00CC4C54"/>
    <w:rsid w:val="00CC7A60"/>
    <w:rsid w:val="00CD0310"/>
    <w:rsid w:val="00CD1DE1"/>
    <w:rsid w:val="00CD305D"/>
    <w:rsid w:val="00CD7085"/>
    <w:rsid w:val="00CE353F"/>
    <w:rsid w:val="00CE6CE3"/>
    <w:rsid w:val="00D110AB"/>
    <w:rsid w:val="00D142C5"/>
    <w:rsid w:val="00D1564F"/>
    <w:rsid w:val="00D15913"/>
    <w:rsid w:val="00D17F4D"/>
    <w:rsid w:val="00D20AE3"/>
    <w:rsid w:val="00D23061"/>
    <w:rsid w:val="00D24CF9"/>
    <w:rsid w:val="00D31C25"/>
    <w:rsid w:val="00D323B4"/>
    <w:rsid w:val="00D40907"/>
    <w:rsid w:val="00D4523B"/>
    <w:rsid w:val="00D51F25"/>
    <w:rsid w:val="00D55521"/>
    <w:rsid w:val="00D5788F"/>
    <w:rsid w:val="00D63C8B"/>
    <w:rsid w:val="00D73919"/>
    <w:rsid w:val="00D75328"/>
    <w:rsid w:val="00D756C1"/>
    <w:rsid w:val="00D8017E"/>
    <w:rsid w:val="00D8059A"/>
    <w:rsid w:val="00D8221E"/>
    <w:rsid w:val="00D835F1"/>
    <w:rsid w:val="00D87AD9"/>
    <w:rsid w:val="00D90E18"/>
    <w:rsid w:val="00D91F43"/>
    <w:rsid w:val="00D9419F"/>
    <w:rsid w:val="00D958F1"/>
    <w:rsid w:val="00DA4CCA"/>
    <w:rsid w:val="00DA4F0C"/>
    <w:rsid w:val="00DA50AF"/>
    <w:rsid w:val="00DB0CE8"/>
    <w:rsid w:val="00DB135F"/>
    <w:rsid w:val="00DB4BF9"/>
    <w:rsid w:val="00DB4DCF"/>
    <w:rsid w:val="00DE3B0F"/>
    <w:rsid w:val="00DF573F"/>
    <w:rsid w:val="00DF5B60"/>
    <w:rsid w:val="00E0249E"/>
    <w:rsid w:val="00E02F16"/>
    <w:rsid w:val="00E058B9"/>
    <w:rsid w:val="00E06EB9"/>
    <w:rsid w:val="00E1044F"/>
    <w:rsid w:val="00E10E38"/>
    <w:rsid w:val="00E12883"/>
    <w:rsid w:val="00E20327"/>
    <w:rsid w:val="00E236C3"/>
    <w:rsid w:val="00E328C0"/>
    <w:rsid w:val="00E43D32"/>
    <w:rsid w:val="00E506F2"/>
    <w:rsid w:val="00E5081E"/>
    <w:rsid w:val="00E52F52"/>
    <w:rsid w:val="00E63155"/>
    <w:rsid w:val="00E65519"/>
    <w:rsid w:val="00E744A0"/>
    <w:rsid w:val="00E759DE"/>
    <w:rsid w:val="00E766B4"/>
    <w:rsid w:val="00E77BB7"/>
    <w:rsid w:val="00E8068C"/>
    <w:rsid w:val="00E830CE"/>
    <w:rsid w:val="00E85AC5"/>
    <w:rsid w:val="00E8778C"/>
    <w:rsid w:val="00E90A06"/>
    <w:rsid w:val="00E952BF"/>
    <w:rsid w:val="00E96E1B"/>
    <w:rsid w:val="00EA4C8E"/>
    <w:rsid w:val="00EC226D"/>
    <w:rsid w:val="00EC25C2"/>
    <w:rsid w:val="00EC7756"/>
    <w:rsid w:val="00ED08F7"/>
    <w:rsid w:val="00ED2BF6"/>
    <w:rsid w:val="00ED2C84"/>
    <w:rsid w:val="00ED38B4"/>
    <w:rsid w:val="00ED5B3D"/>
    <w:rsid w:val="00ED7C89"/>
    <w:rsid w:val="00EE0FA1"/>
    <w:rsid w:val="00EE12EE"/>
    <w:rsid w:val="00EE168A"/>
    <w:rsid w:val="00EE3095"/>
    <w:rsid w:val="00EE6A75"/>
    <w:rsid w:val="00EF0C27"/>
    <w:rsid w:val="00EF1349"/>
    <w:rsid w:val="00EF76B0"/>
    <w:rsid w:val="00F004DB"/>
    <w:rsid w:val="00F07722"/>
    <w:rsid w:val="00F077F5"/>
    <w:rsid w:val="00F101F2"/>
    <w:rsid w:val="00F23300"/>
    <w:rsid w:val="00F24749"/>
    <w:rsid w:val="00F25AD5"/>
    <w:rsid w:val="00F27B27"/>
    <w:rsid w:val="00F304FE"/>
    <w:rsid w:val="00F31646"/>
    <w:rsid w:val="00F33235"/>
    <w:rsid w:val="00F3389C"/>
    <w:rsid w:val="00F3437E"/>
    <w:rsid w:val="00F35D34"/>
    <w:rsid w:val="00F35FBE"/>
    <w:rsid w:val="00F40B35"/>
    <w:rsid w:val="00F41149"/>
    <w:rsid w:val="00F43D36"/>
    <w:rsid w:val="00F4690D"/>
    <w:rsid w:val="00F50CC6"/>
    <w:rsid w:val="00F5143A"/>
    <w:rsid w:val="00F51A27"/>
    <w:rsid w:val="00F53AFD"/>
    <w:rsid w:val="00F555AC"/>
    <w:rsid w:val="00F5657A"/>
    <w:rsid w:val="00F56AB7"/>
    <w:rsid w:val="00F574F1"/>
    <w:rsid w:val="00F61AA9"/>
    <w:rsid w:val="00F63043"/>
    <w:rsid w:val="00F63382"/>
    <w:rsid w:val="00F63511"/>
    <w:rsid w:val="00F75CB8"/>
    <w:rsid w:val="00F83E60"/>
    <w:rsid w:val="00F84390"/>
    <w:rsid w:val="00F85D30"/>
    <w:rsid w:val="00F86A8A"/>
    <w:rsid w:val="00F875FB"/>
    <w:rsid w:val="00F9450F"/>
    <w:rsid w:val="00F952EC"/>
    <w:rsid w:val="00F95D23"/>
    <w:rsid w:val="00FA2DAE"/>
    <w:rsid w:val="00FA5EB3"/>
    <w:rsid w:val="00FA71E7"/>
    <w:rsid w:val="00FB03CF"/>
    <w:rsid w:val="00FC293A"/>
    <w:rsid w:val="00FC4036"/>
    <w:rsid w:val="00FD5B20"/>
    <w:rsid w:val="00FE411B"/>
    <w:rsid w:val="00FE45F2"/>
    <w:rsid w:val="00FE5E7F"/>
    <w:rsid w:val="00FE779E"/>
    <w:rsid w:val="00FF0D50"/>
    <w:rsid w:val="00FF3779"/>
    <w:rsid w:val="00FF5740"/>
    <w:rsid w:val="00FF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EF9B768"/>
  <w14:defaultImageDpi w14:val="330"/>
  <w15:chartTrackingRefBased/>
  <w15:docId w15:val="{62A7A802-0ADC-42CD-9F46-D4C0D3BA8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10AB"/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b/>
      <w:i/>
      <w:sz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sz w:val="16"/>
    </w:rPr>
  </w:style>
  <w:style w:type="paragraph" w:styleId="Title">
    <w:name w:val="Title"/>
    <w:basedOn w:val="Normal"/>
    <w:qFormat/>
    <w:pPr>
      <w:jc w:val="center"/>
    </w:pPr>
    <w:rPr>
      <w:b/>
      <w:sz w:val="32"/>
    </w:rPr>
  </w:style>
  <w:style w:type="paragraph" w:styleId="BalloonText">
    <w:name w:val="Balloon Text"/>
    <w:basedOn w:val="Normal"/>
    <w:semiHidden/>
    <w:rsid w:val="00390348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1820C9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spelle">
    <w:name w:val="spelle"/>
    <w:rsid w:val="00C32EDF"/>
  </w:style>
  <w:style w:type="paragraph" w:styleId="PlainText">
    <w:name w:val="Plain Text"/>
    <w:basedOn w:val="Normal"/>
    <w:link w:val="PlainTextChar"/>
    <w:uiPriority w:val="99"/>
    <w:unhideWhenUsed/>
    <w:rsid w:val="00AE7A85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AE7A85"/>
    <w:rPr>
      <w:rFonts w:ascii="Calibri" w:eastAsia="Calibri" w:hAnsi="Calibri"/>
      <w:sz w:val="22"/>
      <w:szCs w:val="21"/>
    </w:rPr>
  </w:style>
  <w:style w:type="paragraph" w:styleId="ListParagraph">
    <w:name w:val="List Paragraph"/>
    <w:basedOn w:val="Normal"/>
    <w:uiPriority w:val="34"/>
    <w:qFormat/>
    <w:rsid w:val="004F33E6"/>
    <w:pPr>
      <w:ind w:left="720"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39"/>
    <w:rsid w:val="00B9257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A2334E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A2334E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Hyperlink">
    <w:name w:val="Hyperlink"/>
    <w:basedOn w:val="DefaultParagraphFont"/>
    <w:rsid w:val="00982A87"/>
    <w:rPr>
      <w:color w:val="0563C1" w:themeColor="hyperlink"/>
      <w:u w:val="single"/>
    </w:rPr>
  </w:style>
  <w:style w:type="paragraph" w:styleId="Caption">
    <w:name w:val="caption"/>
    <w:basedOn w:val="Normal"/>
    <w:next w:val="Normal"/>
    <w:unhideWhenUsed/>
    <w:qFormat/>
    <w:rsid w:val="009A5E4A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63155"/>
    <w:rPr>
      <w:sz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A068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1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9110">
      <w:bodyDiv w:val="1"/>
      <w:marLeft w:val="45"/>
      <w:marRight w:val="4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1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08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1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6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824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75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53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26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244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19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44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79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45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15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47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19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42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70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07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07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751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04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43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18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5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13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23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87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98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7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362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885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313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78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52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898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3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62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931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66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46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33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79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14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751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92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044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614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17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41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0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79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89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72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73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70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43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1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34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97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9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18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95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51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66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697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548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61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574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78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77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818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99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46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67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421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18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71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8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1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458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01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75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146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378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441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17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2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8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01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81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529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32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00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5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000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1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41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141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764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021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123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80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54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89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33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896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5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13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67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87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86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9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787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0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03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01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34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08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010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83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81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70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30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24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40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53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87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79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11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78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30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95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30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00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829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033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21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460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71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3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109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58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39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05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209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3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21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567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46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70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8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06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33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12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16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6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628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38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298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873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11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197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578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99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58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1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15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76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05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86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89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53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600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40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4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44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049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95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329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53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76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99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787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1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36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09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9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78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3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74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748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5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75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304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46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53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71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92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08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6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53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328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10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670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59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15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645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99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139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76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2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78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985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283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24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4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67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5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83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08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40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83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36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9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05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02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71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7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90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31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53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280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4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0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77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46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496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42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903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301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73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62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63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72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44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51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700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0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89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3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14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72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03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50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56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1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16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802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895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81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3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88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25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18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245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1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16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34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876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70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16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63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50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72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9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9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0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81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908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18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60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60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891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75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45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3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358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07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98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048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64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33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04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50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03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07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79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21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81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10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79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44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85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39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628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548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039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63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9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60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38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78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29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51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97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79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55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11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1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3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71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29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87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7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32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16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104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6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6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85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5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53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70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69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46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06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215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59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745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43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519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029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89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2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0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13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31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66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98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1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496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60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90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82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0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279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601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03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18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53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072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53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39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14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67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609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34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86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59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65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6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3059">
      <w:bodyDiv w:val="1"/>
      <w:marLeft w:val="45"/>
      <w:marRight w:val="4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6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9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35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125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182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47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53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29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73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14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90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12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313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00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716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335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80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71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13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05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55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75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40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68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0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42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46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24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62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0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23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972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132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14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1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22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62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608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226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1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04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24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01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58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25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13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853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0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02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18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782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72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87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18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671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25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700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02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83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09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27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55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33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62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610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739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947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18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74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44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80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3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487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49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11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37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24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07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21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55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159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520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67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73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36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75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4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12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83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41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59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633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40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43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43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85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12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00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52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41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701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93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821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356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001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17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92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89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882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40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96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156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16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89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39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10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15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529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99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79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91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5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6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50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25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21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53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29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80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50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43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69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89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69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3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33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55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6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4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5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47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95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69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51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31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58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94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9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7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12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34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42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47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6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695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44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47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070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00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47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14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35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52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88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7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440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1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91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31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69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057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31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32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91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317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4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92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27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848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209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79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55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94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304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94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5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23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9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55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2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78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176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36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1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24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60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84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778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52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35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219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57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87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58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48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183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52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82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89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486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65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46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76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0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06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99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97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23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15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97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66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19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29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83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31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35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583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21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168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36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53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72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33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89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94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039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6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68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245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3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83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03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01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43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73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6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58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82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70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44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8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85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02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027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16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7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159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61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77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300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20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1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30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67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80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83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899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1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30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019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21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79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74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051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99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70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81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50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099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09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977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67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02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06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67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877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28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035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66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6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443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9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0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379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926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256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62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31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68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61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52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039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12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30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397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08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7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65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50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07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94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709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79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21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1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54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13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52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74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90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69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00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41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91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55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02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71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90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516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910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12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77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44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58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093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920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92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481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52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95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58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09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542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7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18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97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87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46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76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507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67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24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74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7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263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705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44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72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61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934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74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85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46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28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18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24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37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733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jdoe123@my.tnstate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PMLG%20Portrait%20Tool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6BD0E-400F-4467-A612-5B81CC43E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PMLG Portrait Tool Template</Template>
  <TotalTime>0</TotalTime>
  <Pages>1</Pages>
  <Words>142</Words>
  <Characters>785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Agenda</vt:lpstr>
    </vt:vector>
  </TitlesOfParts>
  <Company>Project Management Leadership Group</Company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Agenda</dc:title>
  <dc:subject/>
  <dc:creator>Sanders, Sterlin (ssande20)</dc:creator>
  <cp:keywords/>
  <cp:lastModifiedBy>Brittany Lowen</cp:lastModifiedBy>
  <cp:revision>2</cp:revision>
  <cp:lastPrinted>2020-09-15T13:57:00Z</cp:lastPrinted>
  <dcterms:created xsi:type="dcterms:W3CDTF">2022-08-10T19:37:00Z</dcterms:created>
  <dcterms:modified xsi:type="dcterms:W3CDTF">2022-08-10T19:37:00Z</dcterms:modified>
</cp:coreProperties>
</file>